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25418" w14:textId="77777777" w:rsidR="004F3CBC" w:rsidRDefault="004F3CBC" w:rsidP="004F3CBC">
      <w:pPr>
        <w:spacing w:after="20"/>
        <w:jc w:val="center"/>
        <w:rPr>
          <w:rFonts w:ascii="Arial" w:hAnsi="Arial"/>
          <w:b/>
          <w:sz w:val="28"/>
          <w:szCs w:val="28"/>
        </w:rPr>
      </w:pPr>
      <w:r w:rsidRPr="00A75E17">
        <w:rPr>
          <w:rFonts w:ascii="Arial" w:hAnsi="Arial"/>
          <w:b/>
          <w:sz w:val="28"/>
          <w:szCs w:val="28"/>
        </w:rPr>
        <w:t>GOIÁS ESPORTE CLUBE</w:t>
      </w:r>
    </w:p>
    <w:p w14:paraId="7C6BBB10" w14:textId="77777777" w:rsidR="00A75E17" w:rsidRPr="00A75E17" w:rsidRDefault="00A75E17" w:rsidP="004F3CBC">
      <w:pPr>
        <w:spacing w:after="20"/>
        <w:jc w:val="center"/>
        <w:rPr>
          <w:sz w:val="28"/>
          <w:szCs w:val="28"/>
        </w:rPr>
      </w:pPr>
    </w:p>
    <w:p w14:paraId="59E0E459" w14:textId="77777777" w:rsidR="004F3CBC" w:rsidRDefault="004F3CBC" w:rsidP="004F3CBC">
      <w:pPr>
        <w:spacing w:after="20"/>
        <w:jc w:val="center"/>
        <w:rPr>
          <w:rFonts w:ascii="Arial" w:hAnsi="Arial"/>
          <w:b/>
          <w:sz w:val="28"/>
          <w:szCs w:val="28"/>
        </w:rPr>
      </w:pPr>
      <w:r w:rsidRPr="00A75E17">
        <w:rPr>
          <w:rFonts w:ascii="Arial" w:hAnsi="Arial"/>
          <w:b/>
          <w:sz w:val="28"/>
          <w:szCs w:val="28"/>
        </w:rPr>
        <w:t>PRESIDÊNCIA DO CONSELHO DELIBERATIVO</w:t>
      </w:r>
    </w:p>
    <w:p w14:paraId="77DE673A" w14:textId="77777777" w:rsidR="00A75E17" w:rsidRPr="00A75E17" w:rsidRDefault="00A75E17" w:rsidP="004F3CBC">
      <w:pPr>
        <w:spacing w:after="20"/>
        <w:jc w:val="center"/>
        <w:rPr>
          <w:sz w:val="28"/>
          <w:szCs w:val="28"/>
        </w:rPr>
      </w:pPr>
    </w:p>
    <w:p w14:paraId="23A51D0D" w14:textId="77777777" w:rsidR="004F3CBC" w:rsidRPr="00A75E17" w:rsidRDefault="004F3CBC" w:rsidP="004F3CBC">
      <w:pPr>
        <w:jc w:val="center"/>
        <w:rPr>
          <w:sz w:val="28"/>
          <w:szCs w:val="28"/>
        </w:rPr>
      </w:pPr>
      <w:r w:rsidRPr="00A75E17">
        <w:rPr>
          <w:rFonts w:ascii="Arial" w:hAnsi="Arial"/>
          <w:b/>
          <w:sz w:val="28"/>
          <w:szCs w:val="28"/>
        </w:rPr>
        <w:t>COMISSÃO ELEITORAL - ELEIÇÃO DA DIRETORIA EXECUTIVA</w:t>
      </w:r>
    </w:p>
    <w:p w14:paraId="105832B9" w14:textId="460C71E7" w:rsidR="004F3CBC" w:rsidRDefault="004F3CBC" w:rsidP="004F3CBC">
      <w:pPr>
        <w:spacing w:after="140"/>
        <w:jc w:val="center"/>
        <w:rPr>
          <w:rFonts w:ascii="Arial" w:hAnsi="Arial"/>
          <w:b/>
          <w:sz w:val="28"/>
          <w:szCs w:val="28"/>
        </w:rPr>
      </w:pPr>
      <w:r w:rsidRPr="00A75E17">
        <w:rPr>
          <w:rFonts w:ascii="Arial" w:hAnsi="Arial"/>
          <w:b/>
          <w:sz w:val="28"/>
          <w:szCs w:val="28"/>
        </w:rPr>
        <w:t>TRIÊNIO 2027/2029</w:t>
      </w:r>
      <w:r w:rsidR="00A75E17">
        <w:rPr>
          <w:rFonts w:ascii="Arial" w:hAnsi="Arial"/>
          <w:b/>
          <w:sz w:val="28"/>
          <w:szCs w:val="28"/>
        </w:rPr>
        <w:t xml:space="preserve"> </w:t>
      </w:r>
      <w:r w:rsidR="001758A4">
        <w:rPr>
          <w:rFonts w:ascii="Arial" w:hAnsi="Arial"/>
          <w:b/>
          <w:sz w:val="28"/>
          <w:szCs w:val="28"/>
        </w:rPr>
        <w:t>–</w:t>
      </w:r>
      <w:r w:rsidR="00A75E17">
        <w:rPr>
          <w:rFonts w:ascii="Arial" w:hAnsi="Arial"/>
          <w:b/>
          <w:sz w:val="28"/>
          <w:szCs w:val="28"/>
        </w:rPr>
        <w:t xml:space="preserve"> </w:t>
      </w:r>
      <w:r w:rsidR="001758A4">
        <w:rPr>
          <w:rFonts w:ascii="Arial" w:hAnsi="Arial"/>
          <w:b/>
          <w:sz w:val="28"/>
          <w:szCs w:val="28"/>
        </w:rPr>
        <w:t>1º de dezembro de 2026.</w:t>
      </w:r>
    </w:p>
    <w:p w14:paraId="53D71084" w14:textId="77777777" w:rsidR="00A75E17" w:rsidRPr="00A75E17" w:rsidRDefault="00A75E17" w:rsidP="004F3CBC">
      <w:pPr>
        <w:spacing w:after="140"/>
        <w:jc w:val="center"/>
        <w:rPr>
          <w:sz w:val="28"/>
          <w:szCs w:val="28"/>
        </w:rPr>
      </w:pPr>
    </w:p>
    <w:p w14:paraId="229EA31F" w14:textId="77777777" w:rsidR="004F3CBC" w:rsidRPr="00A75E17" w:rsidRDefault="004F3CBC" w:rsidP="004F3CBC">
      <w:pPr>
        <w:spacing w:after="140"/>
        <w:jc w:val="center"/>
        <w:rPr>
          <w:sz w:val="28"/>
          <w:szCs w:val="28"/>
        </w:rPr>
      </w:pPr>
      <w:r w:rsidRPr="00A75E17">
        <w:rPr>
          <w:rFonts w:ascii="Arial" w:hAnsi="Arial"/>
          <w:b/>
          <w:sz w:val="28"/>
          <w:szCs w:val="28"/>
        </w:rPr>
        <w:t>FICHA INDIVIDUAL DE SUBSCRIÇÃO DE CHAPA</w:t>
      </w:r>
    </w:p>
    <w:p w14:paraId="3AE4B3C7" w14:textId="667A91DE" w:rsidR="004F3CBC" w:rsidRDefault="004F3CBC" w:rsidP="004F3CBC">
      <w:pPr>
        <w:spacing w:after="140"/>
        <w:jc w:val="center"/>
      </w:pPr>
    </w:p>
    <w:tbl>
      <w:tblPr>
        <w:tblW w:w="10482" w:type="dxa"/>
        <w:jc w:val="center"/>
        <w:tblLayout w:type="fixed"/>
        <w:tblLook w:val="04A0" w:firstRow="1" w:lastRow="0" w:firstColumn="1" w:lastColumn="0" w:noHBand="0" w:noVBand="1"/>
      </w:tblPr>
      <w:tblGrid>
        <w:gridCol w:w="3536"/>
        <w:gridCol w:w="6946"/>
      </w:tblGrid>
      <w:tr w:rsidR="004F3CBC" w14:paraId="141963FA" w14:textId="77777777" w:rsidTr="00FF56F8">
        <w:trPr>
          <w:jc w:val="center"/>
        </w:trPr>
        <w:tc>
          <w:tcPr>
            <w:tcW w:w="35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D1B920" w14:textId="77777777" w:rsidR="004F3CBC" w:rsidRPr="001758A4" w:rsidRDefault="004F3CBC" w:rsidP="002C3203">
            <w:pPr>
              <w:jc w:val="center"/>
              <w:rPr>
                <w:sz w:val="24"/>
                <w:szCs w:val="24"/>
              </w:rPr>
            </w:pPr>
            <w:r w:rsidRPr="001758A4">
              <w:rPr>
                <w:rFonts w:ascii="Arial" w:hAnsi="Arial"/>
                <w:b/>
                <w:sz w:val="24"/>
                <w:szCs w:val="24"/>
              </w:rPr>
              <w:t>NOME DA CHAPA</w:t>
            </w:r>
          </w:p>
        </w:tc>
        <w:tc>
          <w:tcPr>
            <w:tcW w:w="694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B7E6AD" w14:textId="62FAFA4C" w:rsidR="004F3CBC" w:rsidRPr="00256E71" w:rsidRDefault="004F3CBC" w:rsidP="00256E7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4F3CBC" w14:paraId="20FBB64B" w14:textId="77777777" w:rsidTr="00FF56F8">
        <w:trPr>
          <w:jc w:val="center"/>
        </w:trPr>
        <w:tc>
          <w:tcPr>
            <w:tcW w:w="35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1D1B4E" w14:textId="77777777" w:rsidR="004F3CBC" w:rsidRPr="001758A4" w:rsidRDefault="004F3CBC" w:rsidP="002C3203">
            <w:pPr>
              <w:jc w:val="center"/>
              <w:rPr>
                <w:sz w:val="24"/>
                <w:szCs w:val="24"/>
              </w:rPr>
            </w:pPr>
            <w:r w:rsidRPr="001758A4">
              <w:rPr>
                <w:rFonts w:ascii="Arial" w:hAnsi="Arial"/>
                <w:b/>
                <w:sz w:val="24"/>
                <w:szCs w:val="24"/>
              </w:rPr>
              <w:t>CANDIDATO A PRESIDENTE EXECUTIVO</w:t>
            </w:r>
          </w:p>
        </w:tc>
        <w:tc>
          <w:tcPr>
            <w:tcW w:w="694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AD3CA0" w14:textId="77777777" w:rsidR="004F3CBC" w:rsidRDefault="004F3CBC" w:rsidP="002C3203"/>
        </w:tc>
      </w:tr>
    </w:tbl>
    <w:p w14:paraId="738D31DC" w14:textId="77777777" w:rsidR="004F3CBC" w:rsidRDefault="004F3CBC" w:rsidP="004F3CBC">
      <w:pPr>
        <w:spacing w:after="20"/>
      </w:pPr>
    </w:p>
    <w:p w14:paraId="0ABEC43B" w14:textId="38B05596" w:rsidR="004F3CBC" w:rsidRPr="00425EEA" w:rsidRDefault="004F3CBC" w:rsidP="00425EEA">
      <w:pPr>
        <w:spacing w:after="120" w:line="288" w:lineRule="auto"/>
        <w:ind w:left="-425" w:right="-425" w:firstLine="425"/>
        <w:jc w:val="both"/>
        <w:rPr>
          <w:sz w:val="24"/>
          <w:szCs w:val="24"/>
        </w:rPr>
      </w:pPr>
      <w:r w:rsidRPr="00425EEA">
        <w:rPr>
          <w:rFonts w:ascii="Arial" w:hAnsi="Arial"/>
          <w:sz w:val="24"/>
          <w:szCs w:val="24"/>
        </w:rPr>
        <w:t xml:space="preserve">Eu, ____________________________________________________________, membro do Conselho Deliberativo do Goiás Esporte Clube, título associativo nº ____, Série </w:t>
      </w:r>
      <w:r w:rsidR="00BD2A6D">
        <w:rPr>
          <w:rFonts w:ascii="Arial" w:hAnsi="Arial"/>
          <w:sz w:val="24"/>
          <w:szCs w:val="24"/>
        </w:rPr>
        <w:t>“</w:t>
      </w:r>
      <w:r w:rsidRPr="00425EEA">
        <w:rPr>
          <w:rFonts w:ascii="Arial" w:hAnsi="Arial"/>
          <w:sz w:val="24"/>
          <w:szCs w:val="24"/>
        </w:rPr>
        <w:t>___</w:t>
      </w:r>
      <w:r w:rsidR="00BD2A6D">
        <w:rPr>
          <w:rFonts w:ascii="Arial" w:hAnsi="Arial"/>
          <w:sz w:val="24"/>
          <w:szCs w:val="24"/>
        </w:rPr>
        <w:t>”</w:t>
      </w:r>
      <w:r w:rsidRPr="00425EEA">
        <w:rPr>
          <w:rFonts w:ascii="Arial" w:hAnsi="Arial"/>
          <w:sz w:val="24"/>
          <w:szCs w:val="24"/>
        </w:rPr>
        <w:t>, CPF nº ____</w:t>
      </w:r>
      <w:r w:rsidR="00FA2157">
        <w:rPr>
          <w:rFonts w:ascii="Arial" w:hAnsi="Arial"/>
          <w:sz w:val="24"/>
          <w:szCs w:val="24"/>
        </w:rPr>
        <w:t>________________</w:t>
      </w:r>
      <w:r w:rsidRPr="00425EEA">
        <w:rPr>
          <w:rFonts w:ascii="Arial" w:hAnsi="Arial"/>
          <w:sz w:val="24"/>
          <w:szCs w:val="24"/>
        </w:rPr>
        <w:t xml:space="preserve">, nos termos do art. 61, § 3º, do Estatuto Social e do art. 4º, § 1º, da Resolução nº 003/2026, </w:t>
      </w:r>
      <w:r w:rsidRPr="00425EEA">
        <w:rPr>
          <w:rFonts w:ascii="Arial" w:hAnsi="Arial"/>
          <w:b/>
          <w:sz w:val="24"/>
          <w:szCs w:val="24"/>
        </w:rPr>
        <w:t>SUBSCREVO</w:t>
      </w:r>
      <w:r w:rsidRPr="00425EEA">
        <w:rPr>
          <w:rFonts w:ascii="Arial" w:hAnsi="Arial"/>
          <w:sz w:val="24"/>
          <w:szCs w:val="24"/>
        </w:rPr>
        <w:t xml:space="preserve"> a chapa acima identificada, composta pelos 6 (seis) candidatos relacionados e qualificados no Anexo I do formulário de registro da chapa, para concorrer à eleição da Diretoria Executiva do Goiás Esporte Clube para o triênio 2027/2029.</w:t>
      </w:r>
    </w:p>
    <w:p w14:paraId="537AAFEC" w14:textId="49B499A2" w:rsidR="004F3CBC" w:rsidRPr="00425EEA" w:rsidRDefault="004F3CBC" w:rsidP="00425EEA">
      <w:pPr>
        <w:spacing w:after="120" w:line="288" w:lineRule="auto"/>
        <w:ind w:left="-425" w:right="-425" w:firstLine="425"/>
        <w:jc w:val="both"/>
        <w:rPr>
          <w:sz w:val="24"/>
          <w:szCs w:val="24"/>
        </w:rPr>
      </w:pPr>
      <w:r w:rsidRPr="00425EEA">
        <w:rPr>
          <w:rFonts w:ascii="Arial" w:hAnsi="Arial"/>
          <w:sz w:val="24"/>
          <w:szCs w:val="24"/>
        </w:rPr>
        <w:t xml:space="preserve">Declaro, sob minha responsabilidade, que nesta data estou apto e em condições de votar, </w:t>
      </w:r>
      <w:r w:rsidR="00425EEA" w:rsidRPr="00425EEA">
        <w:rPr>
          <w:rFonts w:ascii="Arial" w:hAnsi="Arial"/>
          <w:sz w:val="24"/>
          <w:szCs w:val="24"/>
        </w:rPr>
        <w:t xml:space="preserve">e </w:t>
      </w:r>
      <w:r w:rsidRPr="00425EEA">
        <w:rPr>
          <w:rFonts w:ascii="Arial" w:hAnsi="Arial"/>
          <w:sz w:val="24"/>
          <w:szCs w:val="24"/>
        </w:rPr>
        <w:t>que esta subscrição é pessoal e foi realizada sem procuração, e que não subscrevi qualquer outra chapa concorrente ao mesmo pleito.</w:t>
      </w:r>
    </w:p>
    <w:p w14:paraId="24BBDC2F" w14:textId="77777777" w:rsidR="004F3CBC" w:rsidRPr="00425EEA" w:rsidRDefault="004F3CBC" w:rsidP="00425EEA">
      <w:pPr>
        <w:spacing w:after="120" w:line="288" w:lineRule="auto"/>
        <w:ind w:left="-425" w:right="-425" w:firstLine="425"/>
        <w:jc w:val="both"/>
        <w:rPr>
          <w:sz w:val="24"/>
          <w:szCs w:val="24"/>
        </w:rPr>
      </w:pPr>
      <w:r w:rsidRPr="00425EEA">
        <w:rPr>
          <w:rFonts w:ascii="Arial" w:hAnsi="Arial"/>
          <w:b/>
          <w:sz w:val="24"/>
          <w:szCs w:val="24"/>
        </w:rPr>
        <w:t xml:space="preserve">CIÊNCIA SOBRE DUPLICIDADE. </w:t>
      </w:r>
      <w:r w:rsidRPr="00425EEA">
        <w:rPr>
          <w:rFonts w:ascii="Arial" w:hAnsi="Arial"/>
          <w:sz w:val="24"/>
          <w:szCs w:val="24"/>
        </w:rPr>
        <w:t>Estou ciente de que o subscritor de uma chapa não poderá subscrever outra, sendo consideradas nulas ambas as assinaturas, salvo declaração escrita, apresentada até as 12h00 do dia 23 de novembro de 2026, informando que a duplicidade ocorreu por engano e optando expressamente por uma única chapa, nos termos do art. 61, § 4º, do Estatuto Social e do art. 4º, § 2º, da Resolução nº 003/2026.</w:t>
      </w:r>
    </w:p>
    <w:p w14:paraId="55FABCAE" w14:textId="77777777" w:rsidR="004F3CBC" w:rsidRPr="00425EEA" w:rsidRDefault="004F3CBC" w:rsidP="00425EEA">
      <w:pPr>
        <w:spacing w:after="100"/>
        <w:ind w:left="-426" w:right="-427"/>
        <w:rPr>
          <w:rFonts w:ascii="Arial" w:hAnsi="Arial" w:cs="Arial"/>
          <w:sz w:val="22"/>
          <w:szCs w:val="22"/>
        </w:rPr>
      </w:pPr>
      <w:r w:rsidRPr="00425EEA">
        <w:rPr>
          <w:rFonts w:ascii="Arial" w:hAnsi="Arial" w:cs="Arial"/>
          <w:b/>
          <w:sz w:val="22"/>
          <w:szCs w:val="22"/>
        </w:rPr>
        <w:t xml:space="preserve">FORMA DE ASSINATURA:   </w:t>
      </w:r>
      <w:r w:rsidRPr="00425EEA">
        <w:rPr>
          <w:rFonts w:ascii="Segoe UI Symbol" w:hAnsi="Segoe UI Symbol" w:cs="Segoe UI Symbol"/>
          <w:b/>
          <w:sz w:val="22"/>
          <w:szCs w:val="22"/>
        </w:rPr>
        <w:t>☐</w:t>
      </w:r>
      <w:r w:rsidRPr="00425EEA">
        <w:rPr>
          <w:rFonts w:ascii="Arial" w:hAnsi="Arial" w:cs="Arial"/>
          <w:b/>
          <w:sz w:val="22"/>
          <w:szCs w:val="22"/>
        </w:rPr>
        <w:t xml:space="preserve"> Próprio punho     </w:t>
      </w:r>
      <w:r w:rsidRPr="00425EEA">
        <w:rPr>
          <w:rFonts w:ascii="Segoe UI Symbol" w:hAnsi="Segoe UI Symbol" w:cs="Segoe UI Symbol"/>
          <w:b/>
          <w:sz w:val="22"/>
          <w:szCs w:val="22"/>
        </w:rPr>
        <w:t>☐</w:t>
      </w:r>
      <w:r w:rsidRPr="00425EEA">
        <w:rPr>
          <w:rFonts w:ascii="Arial" w:hAnsi="Arial" w:cs="Arial"/>
          <w:b/>
          <w:sz w:val="22"/>
          <w:szCs w:val="22"/>
        </w:rPr>
        <w:t xml:space="preserve"> Certificado digital ICP-Brasil     </w:t>
      </w:r>
      <w:r w:rsidRPr="00425EEA">
        <w:rPr>
          <w:rFonts w:ascii="Segoe UI Symbol" w:hAnsi="Segoe UI Symbol" w:cs="Segoe UI Symbol"/>
          <w:b/>
          <w:sz w:val="22"/>
          <w:szCs w:val="22"/>
        </w:rPr>
        <w:t>☐</w:t>
      </w:r>
      <w:r w:rsidRPr="00425EEA">
        <w:rPr>
          <w:rFonts w:ascii="Arial" w:hAnsi="Arial" w:cs="Arial"/>
          <w:b/>
          <w:sz w:val="22"/>
          <w:szCs w:val="22"/>
        </w:rPr>
        <w:t xml:space="preserve"> GOV.BR</w:t>
      </w:r>
    </w:p>
    <w:p w14:paraId="0F25559A" w14:textId="77777777" w:rsidR="004F3CBC" w:rsidRDefault="004F3CBC" w:rsidP="004F3CBC">
      <w:pPr>
        <w:spacing w:after="100"/>
      </w:pPr>
    </w:p>
    <w:p w14:paraId="2651A820" w14:textId="77777777" w:rsidR="004F3CBC" w:rsidRDefault="004F3CBC" w:rsidP="004F3CBC">
      <w:pPr>
        <w:spacing w:after="100"/>
        <w:jc w:val="center"/>
        <w:rPr>
          <w:rFonts w:ascii="Arial" w:hAnsi="Arial"/>
          <w:sz w:val="19"/>
        </w:rPr>
      </w:pPr>
      <w:r>
        <w:rPr>
          <w:rFonts w:ascii="Arial" w:hAnsi="Arial"/>
          <w:sz w:val="19"/>
        </w:rPr>
        <w:t xml:space="preserve">Goiânia, ______ de ______________________________ </w:t>
      </w:r>
      <w:proofErr w:type="spellStart"/>
      <w:r>
        <w:rPr>
          <w:rFonts w:ascii="Arial" w:hAnsi="Arial"/>
          <w:sz w:val="19"/>
        </w:rPr>
        <w:t>de</w:t>
      </w:r>
      <w:proofErr w:type="spellEnd"/>
      <w:r>
        <w:rPr>
          <w:rFonts w:ascii="Arial" w:hAnsi="Arial"/>
          <w:sz w:val="19"/>
        </w:rPr>
        <w:t xml:space="preserve"> 2026.</w:t>
      </w:r>
    </w:p>
    <w:p w14:paraId="62357C79" w14:textId="77777777" w:rsidR="00CB619D" w:rsidRDefault="00CB619D" w:rsidP="004F3CBC">
      <w:pPr>
        <w:spacing w:after="100"/>
        <w:jc w:val="center"/>
      </w:pPr>
    </w:p>
    <w:p w14:paraId="25AB896D" w14:textId="77777777" w:rsidR="004F3CBC" w:rsidRDefault="004F3CBC" w:rsidP="004F3CBC">
      <w:pPr>
        <w:spacing w:after="240"/>
      </w:pPr>
    </w:p>
    <w:p w14:paraId="40C3DE1C" w14:textId="77777777" w:rsidR="004F3CBC" w:rsidRDefault="004F3CBC" w:rsidP="004F3CBC">
      <w:pPr>
        <w:jc w:val="center"/>
      </w:pPr>
      <w:r>
        <w:rPr>
          <w:rFonts w:ascii="Arial" w:hAnsi="Arial"/>
        </w:rPr>
        <w:t>____________________________________________________________</w:t>
      </w:r>
    </w:p>
    <w:p w14:paraId="352CA4E6" w14:textId="77777777" w:rsidR="004F3CBC" w:rsidRDefault="004F3CBC" w:rsidP="004F3CBC">
      <w:pPr>
        <w:jc w:val="center"/>
      </w:pPr>
      <w:r>
        <w:rPr>
          <w:rFonts w:ascii="Arial" w:hAnsi="Arial"/>
          <w:b/>
          <w:sz w:val="19"/>
        </w:rPr>
        <w:t>ASSINATURA DO CONSELHEIRO SUBSCRITOR</w:t>
      </w:r>
    </w:p>
    <w:p w14:paraId="0CBEE566" w14:textId="77777777" w:rsidR="004F3CBC" w:rsidRDefault="004F3CBC" w:rsidP="004F3CBC">
      <w:pPr>
        <w:spacing w:after="100"/>
      </w:pPr>
    </w:p>
    <w:p w14:paraId="5A9F29E3" w14:textId="77777777" w:rsidR="00BF0C4A" w:rsidRPr="00EB095D" w:rsidRDefault="004F3CBC" w:rsidP="00EB095D">
      <w:pPr>
        <w:spacing w:line="288" w:lineRule="auto"/>
        <w:ind w:left="-425"/>
        <w:rPr>
          <w:rFonts w:ascii="Arial" w:hAnsi="Arial" w:cs="Arial"/>
          <w:bCs/>
          <w:sz w:val="18"/>
          <w:szCs w:val="18"/>
        </w:rPr>
      </w:pPr>
      <w:r w:rsidRPr="00EB095D">
        <w:rPr>
          <w:rFonts w:ascii="Arial" w:hAnsi="Arial" w:cs="Arial"/>
          <w:bCs/>
          <w:sz w:val="18"/>
          <w:szCs w:val="18"/>
        </w:rPr>
        <w:t>USO OBRIGATÓRIO DE FORMULÁRIO INDIVIDUAL – VEDADA A SUBSCRIÇÃO POR PROCURAÇÃO.</w:t>
      </w:r>
    </w:p>
    <w:p w14:paraId="131E7D51" w14:textId="77777777" w:rsidR="00C356F8" w:rsidRDefault="004F3CBC" w:rsidP="00EB095D">
      <w:pPr>
        <w:tabs>
          <w:tab w:val="num" w:pos="720"/>
        </w:tabs>
        <w:spacing w:line="288" w:lineRule="auto"/>
        <w:ind w:left="-425"/>
        <w:rPr>
          <w:rFonts w:ascii="Arial" w:hAnsi="Arial" w:cs="Arial"/>
          <w:bCs/>
          <w:sz w:val="18"/>
          <w:szCs w:val="18"/>
        </w:rPr>
      </w:pPr>
      <w:r w:rsidRPr="00EB095D">
        <w:rPr>
          <w:rFonts w:ascii="Arial" w:hAnsi="Arial" w:cs="Arial"/>
          <w:bCs/>
          <w:sz w:val="18"/>
          <w:szCs w:val="18"/>
        </w:rPr>
        <w:t>A aptidão do subscritor será aferida pela Comissão Eleitoral conforme o Estatuto Social e a Resolução nº 003/2026.</w:t>
      </w:r>
    </w:p>
    <w:p w14:paraId="4D49C5BA" w14:textId="295A3F6F" w:rsidR="00BF0C4A" w:rsidRDefault="00BF0C4A" w:rsidP="0078196D">
      <w:pPr>
        <w:tabs>
          <w:tab w:val="num" w:pos="720"/>
        </w:tabs>
        <w:spacing w:line="288" w:lineRule="auto"/>
        <w:ind w:left="-425"/>
      </w:pPr>
      <w:r w:rsidRPr="00EB095D">
        <w:rPr>
          <w:rFonts w:ascii="Arial" w:hAnsi="Arial" w:cs="Arial"/>
          <w:bCs/>
          <w:sz w:val="18"/>
          <w:szCs w:val="18"/>
        </w:rPr>
        <w:t>F</w:t>
      </w:r>
      <w:r w:rsidR="00C356F8">
        <w:rPr>
          <w:rFonts w:ascii="Arial" w:hAnsi="Arial" w:cs="Arial"/>
          <w:bCs/>
          <w:sz w:val="18"/>
          <w:szCs w:val="18"/>
        </w:rPr>
        <w:t>ormas de assinatura admitida</w:t>
      </w:r>
      <w:r w:rsidRPr="00EB095D">
        <w:rPr>
          <w:rFonts w:ascii="Arial" w:hAnsi="Arial" w:cs="Arial"/>
          <w:bCs/>
          <w:sz w:val="18"/>
          <w:szCs w:val="18"/>
        </w:rPr>
        <w:t>: assinatura de próprio punho</w:t>
      </w:r>
      <w:r w:rsidR="00BD2A6D">
        <w:rPr>
          <w:rFonts w:ascii="Arial" w:hAnsi="Arial" w:cs="Arial"/>
          <w:bCs/>
          <w:sz w:val="18"/>
          <w:szCs w:val="18"/>
        </w:rPr>
        <w:t xml:space="preserve"> a caneta</w:t>
      </w:r>
      <w:r w:rsidRPr="00EB095D">
        <w:rPr>
          <w:rFonts w:ascii="Arial" w:hAnsi="Arial" w:cs="Arial"/>
          <w:bCs/>
          <w:sz w:val="18"/>
          <w:szCs w:val="18"/>
        </w:rPr>
        <w:t>, certificado digital emitido pela ICP-Brasil</w:t>
      </w:r>
      <w:r w:rsidR="00BD2A6D">
        <w:rPr>
          <w:rFonts w:ascii="Arial" w:hAnsi="Arial" w:cs="Arial"/>
          <w:bCs/>
          <w:sz w:val="18"/>
          <w:szCs w:val="18"/>
        </w:rPr>
        <w:t xml:space="preserve"> ou</w:t>
      </w:r>
      <w:r w:rsidRPr="00EB095D">
        <w:rPr>
          <w:rFonts w:ascii="Arial" w:hAnsi="Arial" w:cs="Arial"/>
          <w:bCs/>
          <w:sz w:val="18"/>
          <w:szCs w:val="18"/>
        </w:rPr>
        <w:t xml:space="preserve"> assinatura pelo sistema GOV.BR</w:t>
      </w:r>
      <w:r w:rsidR="00EB095D" w:rsidRPr="00EB095D">
        <w:rPr>
          <w:rFonts w:ascii="Arial" w:hAnsi="Arial" w:cs="Arial"/>
          <w:bCs/>
          <w:sz w:val="18"/>
          <w:szCs w:val="18"/>
        </w:rPr>
        <w:t>.</w:t>
      </w:r>
    </w:p>
    <w:p w14:paraId="068C96B8" w14:textId="2125001E" w:rsidR="006A76EB" w:rsidRPr="004F3CBC" w:rsidRDefault="006A76EB" w:rsidP="004F3CBC"/>
    <w:sectPr w:rsidR="006A76EB" w:rsidRPr="004F3CBC" w:rsidSect="009E6F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851" w:right="1134" w:bottom="851" w:left="1134" w:header="567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97648" w14:textId="77777777" w:rsidR="002C00D2" w:rsidRDefault="002C00D2" w:rsidP="003173E8">
      <w:r>
        <w:separator/>
      </w:r>
    </w:p>
  </w:endnote>
  <w:endnote w:type="continuationSeparator" w:id="0">
    <w:p w14:paraId="6DA4F9F1" w14:textId="77777777" w:rsidR="002C00D2" w:rsidRDefault="002C00D2" w:rsidP="0031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B762" w14:textId="77777777" w:rsidR="00340E51" w:rsidRDefault="00340E51">
    <w:pPr>
      <w:pStyle w:val="Rodap"/>
      <w:framePr w:wrap="none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48FCFCDF" w14:textId="77777777" w:rsidR="00340E51" w:rsidRDefault="00340E51" w:rsidP="00340E51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AFA3" w14:textId="77777777" w:rsidR="00340E51" w:rsidRDefault="00340E51">
    <w:pPr>
      <w:pStyle w:val="Rodap"/>
      <w:framePr w:wrap="none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5F10F8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169DF555" w14:textId="3FD38124" w:rsidR="003C62CD" w:rsidRDefault="001A470B" w:rsidP="00340E51">
    <w:pPr>
      <w:pStyle w:val="Rodap"/>
      <w:ind w:firstLine="360"/>
    </w:pPr>
    <w:r w:rsidRPr="00D0324D">
      <w:rPr>
        <w:noProof/>
      </w:rPr>
      <w:drawing>
        <wp:anchor distT="0" distB="0" distL="114300" distR="114300" simplePos="0" relativeHeight="251658752" behindDoc="0" locked="0" layoutInCell="1" allowOverlap="1" wp14:anchorId="43CE92DE" wp14:editId="5117D7F1">
          <wp:simplePos x="0" y="0"/>
          <wp:positionH relativeFrom="column">
            <wp:posOffset>3101667</wp:posOffset>
          </wp:positionH>
          <wp:positionV relativeFrom="paragraph">
            <wp:posOffset>-96520</wp:posOffset>
          </wp:positionV>
          <wp:extent cx="3470837" cy="775335"/>
          <wp:effectExtent l="0" t="0" r="0" b="5715"/>
          <wp:wrapNone/>
          <wp:docPr id="896839525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0517" cy="777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0497D" w14:textId="77777777" w:rsidR="002C00D2" w:rsidRDefault="002C00D2" w:rsidP="003173E8">
      <w:r>
        <w:separator/>
      </w:r>
    </w:p>
  </w:footnote>
  <w:footnote w:type="continuationSeparator" w:id="0">
    <w:p w14:paraId="556EF1C4" w14:textId="77777777" w:rsidR="002C00D2" w:rsidRDefault="002C00D2" w:rsidP="00317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EC58A" w14:textId="77777777" w:rsidR="003C3F0B" w:rsidRDefault="002C00D2">
    <w:pPr>
      <w:pStyle w:val="Cabealho"/>
    </w:pPr>
    <w:r>
      <w:rPr>
        <w:noProof/>
      </w:rPr>
      <w:pict w14:anchorId="752D15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3985" o:spid="_x0000_s1028" type="#_x0000_t75" style="position:absolute;margin-left:0;margin-top:0;width:424.05pt;height:424.05pt;z-index:-251657728;mso-wrap-edited:f;mso-position-horizontal:center;mso-position-horizontal-relative:margin;mso-position-vertical:center;mso-position-vertical-relative:margin" o:allowincell="f">
          <v:imagedata r:id="rId1" o:title="aa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80ED" w14:textId="1B27790D" w:rsidR="00685786" w:rsidRDefault="00C839E6" w:rsidP="003C3F0B">
    <w:pPr>
      <w:pStyle w:val="Cabealh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D962EBD" wp14:editId="10975DD3">
          <wp:simplePos x="0" y="0"/>
          <wp:positionH relativeFrom="column">
            <wp:posOffset>4570095</wp:posOffset>
          </wp:positionH>
          <wp:positionV relativeFrom="paragraph">
            <wp:posOffset>44450</wp:posOffset>
          </wp:positionV>
          <wp:extent cx="1621790" cy="548640"/>
          <wp:effectExtent l="0" t="0" r="0" b="0"/>
          <wp:wrapNone/>
          <wp:docPr id="96044953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00D2">
      <w:rPr>
        <w:noProof/>
      </w:rPr>
      <w:pict w14:anchorId="658C02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3986" o:spid="_x0000_s1027" type="#_x0000_t75" style="position:absolute;margin-left:0;margin-top:0;width:424.05pt;height:424.05pt;z-index:-251656704;mso-wrap-edited:f;mso-position-horizontal:center;mso-position-horizontal-relative:margin;mso-position-vertical:center;mso-position-vertical-relative:margin" o:allowincell="f">
          <v:imagedata r:id="rId2" o:title="aaa"/>
          <w10:wrap anchorx="margin" anchory="margin"/>
        </v:shape>
      </w:pict>
    </w:r>
    <w:r>
      <w:rPr>
        <w:noProof/>
      </w:rPr>
      <w:drawing>
        <wp:inline distT="0" distB="0" distL="0" distR="0" wp14:anchorId="4756E24E" wp14:editId="4C11CE60">
          <wp:extent cx="1139825" cy="586740"/>
          <wp:effectExtent l="0" t="0" r="0" b="0"/>
          <wp:docPr id="1834576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C3F0B">
      <w:t xml:space="preserve">                                                        </w:t>
    </w:r>
  </w:p>
  <w:p w14:paraId="05F4C664" w14:textId="77777777" w:rsidR="003C3F0B" w:rsidRDefault="003C3F0B" w:rsidP="003C3F0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87F0" w14:textId="77777777" w:rsidR="003C3F0B" w:rsidRDefault="002C00D2">
    <w:pPr>
      <w:pStyle w:val="Cabealho"/>
    </w:pPr>
    <w:r>
      <w:rPr>
        <w:noProof/>
      </w:rPr>
      <w:pict w14:anchorId="5B23FF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3984" o:spid="_x0000_s1025" type="#_x0000_t75" style="position:absolute;margin-left:0;margin-top:0;width:424.05pt;height:424.05pt;z-index:-251658752;mso-wrap-edited:f;mso-position-horizontal:center;mso-position-horizontal-relative:margin;mso-position-vertical:center;mso-position-vertical-relative:margin" o:allowincell="f">
          <v:imagedata r:id="rId1" o:title="aa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20F2"/>
    <w:multiLevelType w:val="hybridMultilevel"/>
    <w:tmpl w:val="228EE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21330"/>
    <w:multiLevelType w:val="hybridMultilevel"/>
    <w:tmpl w:val="4F06EFBE"/>
    <w:lvl w:ilvl="0" w:tplc="23EA2810">
      <w:start w:val="1"/>
      <w:numFmt w:val="lowerRoman"/>
      <w:lvlText w:val="%1)"/>
      <w:lvlJc w:val="left"/>
      <w:pPr>
        <w:ind w:left="242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341B2764"/>
    <w:multiLevelType w:val="hybridMultilevel"/>
    <w:tmpl w:val="228EE8F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D7F83"/>
    <w:multiLevelType w:val="hybridMultilevel"/>
    <w:tmpl w:val="0F8E34FC"/>
    <w:lvl w:ilvl="0" w:tplc="6BC84F34">
      <w:start w:val="1"/>
      <w:numFmt w:val="lowerRoman"/>
      <w:lvlText w:val="%1)"/>
      <w:lvlJc w:val="left"/>
      <w:pPr>
        <w:ind w:left="242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61CE7170"/>
    <w:multiLevelType w:val="hybridMultilevel"/>
    <w:tmpl w:val="228EE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4319D"/>
    <w:multiLevelType w:val="multilevel"/>
    <w:tmpl w:val="12FE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1158367">
    <w:abstractNumId w:val="3"/>
  </w:num>
  <w:num w:numId="2" w16cid:durableId="1616717989">
    <w:abstractNumId w:val="1"/>
  </w:num>
  <w:num w:numId="3" w16cid:durableId="1801922589">
    <w:abstractNumId w:val="2"/>
  </w:num>
  <w:num w:numId="4" w16cid:durableId="696198295">
    <w:abstractNumId w:val="4"/>
  </w:num>
  <w:num w:numId="5" w16cid:durableId="224999790">
    <w:abstractNumId w:val="0"/>
  </w:num>
  <w:num w:numId="6" w16cid:durableId="195435917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F2"/>
    <w:rsid w:val="00013DB1"/>
    <w:rsid w:val="0003488F"/>
    <w:rsid w:val="00035B09"/>
    <w:rsid w:val="0003646E"/>
    <w:rsid w:val="0004298B"/>
    <w:rsid w:val="00045928"/>
    <w:rsid w:val="0007398B"/>
    <w:rsid w:val="000745E4"/>
    <w:rsid w:val="00075420"/>
    <w:rsid w:val="000B1FB4"/>
    <w:rsid w:val="000B5838"/>
    <w:rsid w:val="000B6B29"/>
    <w:rsid w:val="001061E4"/>
    <w:rsid w:val="001134FC"/>
    <w:rsid w:val="001153E6"/>
    <w:rsid w:val="00120B5D"/>
    <w:rsid w:val="00150362"/>
    <w:rsid w:val="001542B9"/>
    <w:rsid w:val="00166D21"/>
    <w:rsid w:val="00170895"/>
    <w:rsid w:val="001758A4"/>
    <w:rsid w:val="00180921"/>
    <w:rsid w:val="00183D18"/>
    <w:rsid w:val="00196186"/>
    <w:rsid w:val="001A0310"/>
    <w:rsid w:val="001A470B"/>
    <w:rsid w:val="001C7FFC"/>
    <w:rsid w:val="001E4E03"/>
    <w:rsid w:val="001F05D5"/>
    <w:rsid w:val="001F4663"/>
    <w:rsid w:val="00203699"/>
    <w:rsid w:val="0021006F"/>
    <w:rsid w:val="002122C2"/>
    <w:rsid w:val="00214C43"/>
    <w:rsid w:val="002213DA"/>
    <w:rsid w:val="00230A63"/>
    <w:rsid w:val="00234FB5"/>
    <w:rsid w:val="0024244A"/>
    <w:rsid w:val="00246D13"/>
    <w:rsid w:val="002564F6"/>
    <w:rsid w:val="00256E71"/>
    <w:rsid w:val="00260C9B"/>
    <w:rsid w:val="00271AF2"/>
    <w:rsid w:val="00276797"/>
    <w:rsid w:val="00280DFA"/>
    <w:rsid w:val="00280E4E"/>
    <w:rsid w:val="00281256"/>
    <w:rsid w:val="0028473F"/>
    <w:rsid w:val="0029103E"/>
    <w:rsid w:val="00297BBB"/>
    <w:rsid w:val="002A7433"/>
    <w:rsid w:val="002C00D2"/>
    <w:rsid w:val="002C56A6"/>
    <w:rsid w:val="002D438F"/>
    <w:rsid w:val="002D5FF4"/>
    <w:rsid w:val="002D7B9A"/>
    <w:rsid w:val="002F0681"/>
    <w:rsid w:val="002F2B5E"/>
    <w:rsid w:val="002F5542"/>
    <w:rsid w:val="00310734"/>
    <w:rsid w:val="0031274E"/>
    <w:rsid w:val="003173E8"/>
    <w:rsid w:val="00321CDC"/>
    <w:rsid w:val="00324354"/>
    <w:rsid w:val="00340B6C"/>
    <w:rsid w:val="00340E51"/>
    <w:rsid w:val="0034288D"/>
    <w:rsid w:val="003453D8"/>
    <w:rsid w:val="00347161"/>
    <w:rsid w:val="0038440C"/>
    <w:rsid w:val="003964FA"/>
    <w:rsid w:val="003968A7"/>
    <w:rsid w:val="003B187A"/>
    <w:rsid w:val="003C2146"/>
    <w:rsid w:val="003C3F0B"/>
    <w:rsid w:val="003C62CD"/>
    <w:rsid w:val="003E3A71"/>
    <w:rsid w:val="003E6B95"/>
    <w:rsid w:val="003E70ED"/>
    <w:rsid w:val="003F59E1"/>
    <w:rsid w:val="004073B3"/>
    <w:rsid w:val="0041620C"/>
    <w:rsid w:val="00425EEA"/>
    <w:rsid w:val="00432714"/>
    <w:rsid w:val="00434843"/>
    <w:rsid w:val="004444AA"/>
    <w:rsid w:val="004444BA"/>
    <w:rsid w:val="004578B4"/>
    <w:rsid w:val="00470388"/>
    <w:rsid w:val="00496584"/>
    <w:rsid w:val="004A3377"/>
    <w:rsid w:val="004D3CEB"/>
    <w:rsid w:val="004D5762"/>
    <w:rsid w:val="004D57EE"/>
    <w:rsid w:val="004D67E2"/>
    <w:rsid w:val="004F3CBC"/>
    <w:rsid w:val="00537E50"/>
    <w:rsid w:val="005623A0"/>
    <w:rsid w:val="005828FA"/>
    <w:rsid w:val="0059040F"/>
    <w:rsid w:val="0059052C"/>
    <w:rsid w:val="005C1FC4"/>
    <w:rsid w:val="005C3039"/>
    <w:rsid w:val="005E000B"/>
    <w:rsid w:val="005E3764"/>
    <w:rsid w:val="005F10F8"/>
    <w:rsid w:val="0060075C"/>
    <w:rsid w:val="00606EE8"/>
    <w:rsid w:val="00631CE3"/>
    <w:rsid w:val="00646AE0"/>
    <w:rsid w:val="00646BFB"/>
    <w:rsid w:val="0067036F"/>
    <w:rsid w:val="006704DB"/>
    <w:rsid w:val="00685786"/>
    <w:rsid w:val="00685C6F"/>
    <w:rsid w:val="006A76EB"/>
    <w:rsid w:val="006C318D"/>
    <w:rsid w:val="006D2AF5"/>
    <w:rsid w:val="00703B3D"/>
    <w:rsid w:val="00711C55"/>
    <w:rsid w:val="00736E06"/>
    <w:rsid w:val="007417C9"/>
    <w:rsid w:val="00746F1F"/>
    <w:rsid w:val="00771C14"/>
    <w:rsid w:val="0078196D"/>
    <w:rsid w:val="00786380"/>
    <w:rsid w:val="0079265C"/>
    <w:rsid w:val="007B5707"/>
    <w:rsid w:val="007C2800"/>
    <w:rsid w:val="007D4A03"/>
    <w:rsid w:val="007F2BE5"/>
    <w:rsid w:val="00804BD4"/>
    <w:rsid w:val="00812AEF"/>
    <w:rsid w:val="0082222A"/>
    <w:rsid w:val="008421A4"/>
    <w:rsid w:val="008536BD"/>
    <w:rsid w:val="00861255"/>
    <w:rsid w:val="008643AD"/>
    <w:rsid w:val="00864B76"/>
    <w:rsid w:val="00864CA6"/>
    <w:rsid w:val="00871B0E"/>
    <w:rsid w:val="00877A9B"/>
    <w:rsid w:val="00882A52"/>
    <w:rsid w:val="00884B14"/>
    <w:rsid w:val="0089390F"/>
    <w:rsid w:val="008A68A4"/>
    <w:rsid w:val="008B57F0"/>
    <w:rsid w:val="008C0796"/>
    <w:rsid w:val="008C7479"/>
    <w:rsid w:val="008D2946"/>
    <w:rsid w:val="009025CB"/>
    <w:rsid w:val="00911F58"/>
    <w:rsid w:val="0091393B"/>
    <w:rsid w:val="00941800"/>
    <w:rsid w:val="00943885"/>
    <w:rsid w:val="009541CB"/>
    <w:rsid w:val="00961DF6"/>
    <w:rsid w:val="00972097"/>
    <w:rsid w:val="00973094"/>
    <w:rsid w:val="00973511"/>
    <w:rsid w:val="009754E6"/>
    <w:rsid w:val="0098664C"/>
    <w:rsid w:val="009C14C1"/>
    <w:rsid w:val="009D1ED4"/>
    <w:rsid w:val="009D2678"/>
    <w:rsid w:val="009E46DF"/>
    <w:rsid w:val="009E6F71"/>
    <w:rsid w:val="009F4158"/>
    <w:rsid w:val="00A31801"/>
    <w:rsid w:val="00A62471"/>
    <w:rsid w:val="00A63A72"/>
    <w:rsid w:val="00A75E17"/>
    <w:rsid w:val="00A851A3"/>
    <w:rsid w:val="00A96DEB"/>
    <w:rsid w:val="00AB2001"/>
    <w:rsid w:val="00AB6957"/>
    <w:rsid w:val="00AE27F7"/>
    <w:rsid w:val="00AF5F1B"/>
    <w:rsid w:val="00B31DCD"/>
    <w:rsid w:val="00B331BE"/>
    <w:rsid w:val="00B3597C"/>
    <w:rsid w:val="00B4465B"/>
    <w:rsid w:val="00B46747"/>
    <w:rsid w:val="00B57F9C"/>
    <w:rsid w:val="00B650A2"/>
    <w:rsid w:val="00B75DC7"/>
    <w:rsid w:val="00B77362"/>
    <w:rsid w:val="00BA5581"/>
    <w:rsid w:val="00BB0C8C"/>
    <w:rsid w:val="00BB6841"/>
    <w:rsid w:val="00BC4377"/>
    <w:rsid w:val="00BD2A6D"/>
    <w:rsid w:val="00BE0BF0"/>
    <w:rsid w:val="00BE3BA4"/>
    <w:rsid w:val="00BF0C4A"/>
    <w:rsid w:val="00C0224B"/>
    <w:rsid w:val="00C06D04"/>
    <w:rsid w:val="00C15452"/>
    <w:rsid w:val="00C178B8"/>
    <w:rsid w:val="00C24D15"/>
    <w:rsid w:val="00C2589C"/>
    <w:rsid w:val="00C314EF"/>
    <w:rsid w:val="00C34FA5"/>
    <w:rsid w:val="00C356F8"/>
    <w:rsid w:val="00C50566"/>
    <w:rsid w:val="00C51783"/>
    <w:rsid w:val="00C57E7C"/>
    <w:rsid w:val="00C65486"/>
    <w:rsid w:val="00C70C4C"/>
    <w:rsid w:val="00C82076"/>
    <w:rsid w:val="00C839E6"/>
    <w:rsid w:val="00CA085F"/>
    <w:rsid w:val="00CA46BC"/>
    <w:rsid w:val="00CB1757"/>
    <w:rsid w:val="00CB619D"/>
    <w:rsid w:val="00CB687F"/>
    <w:rsid w:val="00CC637D"/>
    <w:rsid w:val="00CD0219"/>
    <w:rsid w:val="00CD5638"/>
    <w:rsid w:val="00CE0C70"/>
    <w:rsid w:val="00D04371"/>
    <w:rsid w:val="00D22802"/>
    <w:rsid w:val="00D2510C"/>
    <w:rsid w:val="00D31248"/>
    <w:rsid w:val="00D3707B"/>
    <w:rsid w:val="00D640DD"/>
    <w:rsid w:val="00D93E32"/>
    <w:rsid w:val="00DA0753"/>
    <w:rsid w:val="00DA3238"/>
    <w:rsid w:val="00DC75E5"/>
    <w:rsid w:val="00DC7E7D"/>
    <w:rsid w:val="00DE318E"/>
    <w:rsid w:val="00DF42DD"/>
    <w:rsid w:val="00DF4E90"/>
    <w:rsid w:val="00E039BA"/>
    <w:rsid w:val="00E17AB8"/>
    <w:rsid w:val="00E3484D"/>
    <w:rsid w:val="00E442C1"/>
    <w:rsid w:val="00E46CA2"/>
    <w:rsid w:val="00E63FFD"/>
    <w:rsid w:val="00E73A84"/>
    <w:rsid w:val="00E75750"/>
    <w:rsid w:val="00E8603C"/>
    <w:rsid w:val="00E96785"/>
    <w:rsid w:val="00EA01FC"/>
    <w:rsid w:val="00EB095D"/>
    <w:rsid w:val="00EB2D79"/>
    <w:rsid w:val="00EB4552"/>
    <w:rsid w:val="00EB7672"/>
    <w:rsid w:val="00ED0AC8"/>
    <w:rsid w:val="00EF6771"/>
    <w:rsid w:val="00F06BF6"/>
    <w:rsid w:val="00F06F8C"/>
    <w:rsid w:val="00F13B64"/>
    <w:rsid w:val="00F220D8"/>
    <w:rsid w:val="00F31BAE"/>
    <w:rsid w:val="00F32BEF"/>
    <w:rsid w:val="00F376B3"/>
    <w:rsid w:val="00F704CA"/>
    <w:rsid w:val="00F750D4"/>
    <w:rsid w:val="00F816D6"/>
    <w:rsid w:val="00F91113"/>
    <w:rsid w:val="00FA18B0"/>
    <w:rsid w:val="00FA2157"/>
    <w:rsid w:val="00FA475A"/>
    <w:rsid w:val="00FA64DF"/>
    <w:rsid w:val="00FB2E18"/>
    <w:rsid w:val="00FC551A"/>
    <w:rsid w:val="00FC59AB"/>
    <w:rsid w:val="00FD29A3"/>
    <w:rsid w:val="00FE66CB"/>
    <w:rsid w:val="00FF429D"/>
    <w:rsid w:val="00FF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310B0"/>
  <w15:chartTrackingRefBased/>
  <w15:docId w15:val="{389D943A-E846-4AA7-AF05-CF5BC38E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771"/>
    <w:rPr>
      <w:rFonts w:ascii="Times New Roman" w:eastAsia="Times New Roman" w:hAnsi="Times New Roman"/>
    </w:rPr>
  </w:style>
  <w:style w:type="paragraph" w:styleId="Ttulo2">
    <w:name w:val="heading 2"/>
    <w:basedOn w:val="Normal"/>
    <w:link w:val="Ttulo2Char"/>
    <w:uiPriority w:val="9"/>
    <w:qFormat/>
    <w:rsid w:val="00203699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73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73E8"/>
  </w:style>
  <w:style w:type="paragraph" w:styleId="Rodap">
    <w:name w:val="footer"/>
    <w:basedOn w:val="Normal"/>
    <w:link w:val="RodapChar"/>
    <w:uiPriority w:val="99"/>
    <w:unhideWhenUsed/>
    <w:rsid w:val="003173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73E8"/>
  </w:style>
  <w:style w:type="paragraph" w:styleId="Textodebalo">
    <w:name w:val="Balloon Text"/>
    <w:basedOn w:val="Normal"/>
    <w:link w:val="TextodebaloChar"/>
    <w:uiPriority w:val="99"/>
    <w:semiHidden/>
    <w:unhideWhenUsed/>
    <w:rsid w:val="003173E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3173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96186"/>
    <w:pPr>
      <w:spacing w:after="225"/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AB6957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uiPriority w:val="99"/>
    <w:semiHidden/>
    <w:unhideWhenUsed/>
    <w:rsid w:val="00D2280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22802"/>
    <w:rPr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sid w:val="00D22802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280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D22802"/>
    <w:rPr>
      <w:rFonts w:ascii="Times New Roman" w:eastAsia="Times New Roman" w:hAnsi="Times New Roman"/>
      <w:b/>
      <w:bCs/>
    </w:rPr>
  </w:style>
  <w:style w:type="paragraph" w:styleId="SemEspaamento">
    <w:name w:val="No Spacing"/>
    <w:uiPriority w:val="1"/>
    <w:qFormat/>
    <w:rsid w:val="000B5838"/>
    <w:rPr>
      <w:sz w:val="22"/>
      <w:szCs w:val="22"/>
      <w:lang w:eastAsia="en-US"/>
    </w:rPr>
  </w:style>
  <w:style w:type="character" w:styleId="Nmerodepgina">
    <w:name w:val="page number"/>
    <w:basedOn w:val="Fontepargpadro"/>
    <w:uiPriority w:val="99"/>
    <w:semiHidden/>
    <w:unhideWhenUsed/>
    <w:rsid w:val="00340E51"/>
  </w:style>
  <w:style w:type="paragraph" w:styleId="PargrafodaLista">
    <w:name w:val="List Paragraph"/>
    <w:basedOn w:val="Normal"/>
    <w:uiPriority w:val="34"/>
    <w:qFormat/>
    <w:rsid w:val="00EB7672"/>
    <w:pPr>
      <w:ind w:left="720"/>
      <w:contextualSpacing/>
    </w:pPr>
  </w:style>
  <w:style w:type="paragraph" w:styleId="Ttulo">
    <w:name w:val="Title"/>
    <w:basedOn w:val="Normal"/>
    <w:link w:val="TtuloChar"/>
    <w:qFormat/>
    <w:rsid w:val="00EB7672"/>
    <w:pPr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link w:val="Ttulo"/>
    <w:rsid w:val="00EB7672"/>
    <w:rPr>
      <w:rFonts w:ascii="Times New Roman" w:eastAsia="Times New Roman" w:hAnsi="Times New Roman"/>
      <w:b/>
      <w:sz w:val="28"/>
    </w:rPr>
  </w:style>
  <w:style w:type="paragraph" w:customStyle="1" w:styleId="Estilo">
    <w:name w:val="Estilo"/>
    <w:rsid w:val="00EB76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TtuloContrato">
    <w:name w:val="Título Contrato"/>
    <w:basedOn w:val="Normal"/>
    <w:next w:val="Incio"/>
    <w:rsid w:val="00EB7672"/>
    <w:pPr>
      <w:spacing w:before="360" w:after="360" w:line="360" w:lineRule="auto"/>
      <w:jc w:val="center"/>
    </w:pPr>
    <w:rPr>
      <w:rFonts w:ascii="CG Times" w:hAnsi="CG Times"/>
      <w:b/>
      <w:sz w:val="26"/>
    </w:rPr>
  </w:style>
  <w:style w:type="paragraph" w:customStyle="1" w:styleId="Incio">
    <w:name w:val="Início"/>
    <w:basedOn w:val="Normal"/>
    <w:rsid w:val="00EB7672"/>
    <w:pPr>
      <w:spacing w:line="360" w:lineRule="auto"/>
      <w:jc w:val="both"/>
    </w:pPr>
    <w:rPr>
      <w:rFonts w:ascii="CG Times" w:hAnsi="CG Times"/>
      <w:sz w:val="26"/>
    </w:rPr>
  </w:style>
  <w:style w:type="paragraph" w:styleId="Corpodetexto3">
    <w:name w:val="Body Text 3"/>
    <w:basedOn w:val="Normal"/>
    <w:link w:val="Corpodetexto3Char"/>
    <w:unhideWhenUsed/>
    <w:rsid w:val="00EB7672"/>
    <w:pPr>
      <w:spacing w:after="120"/>
    </w:pPr>
    <w:rPr>
      <w:sz w:val="16"/>
      <w:szCs w:val="16"/>
      <w:lang w:val="pt-PT" w:eastAsia="x-none"/>
    </w:rPr>
  </w:style>
  <w:style w:type="character" w:customStyle="1" w:styleId="Corpodetexto3Char">
    <w:name w:val="Corpo de texto 3 Char"/>
    <w:link w:val="Corpodetexto3"/>
    <w:rsid w:val="00EB7672"/>
    <w:rPr>
      <w:rFonts w:ascii="Times New Roman" w:eastAsia="Times New Roman" w:hAnsi="Times New Roman"/>
      <w:sz w:val="16"/>
      <w:szCs w:val="16"/>
      <w:lang w:val="pt-PT" w:eastAsia="x-none"/>
    </w:rPr>
  </w:style>
  <w:style w:type="character" w:styleId="Hyperlink">
    <w:name w:val="Hyperlink"/>
    <w:uiPriority w:val="99"/>
    <w:unhideWhenUsed/>
    <w:rsid w:val="00EB7672"/>
    <w:rPr>
      <w:color w:val="0000FF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DE318E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orpodetexto2Char">
    <w:name w:val="Corpo de texto 2 Char"/>
    <w:link w:val="Corpodetexto2"/>
    <w:uiPriority w:val="99"/>
    <w:rsid w:val="00DE318E"/>
    <w:rPr>
      <w:sz w:val="22"/>
      <w:szCs w:val="22"/>
      <w:lang w:eastAsia="en-US"/>
    </w:rPr>
  </w:style>
  <w:style w:type="character" w:styleId="MenoPendente">
    <w:name w:val="Unresolved Mention"/>
    <w:uiPriority w:val="99"/>
    <w:semiHidden/>
    <w:unhideWhenUsed/>
    <w:rsid w:val="00DE318E"/>
    <w:rPr>
      <w:color w:val="605E5C"/>
      <w:shd w:val="clear" w:color="auto" w:fill="E1DFDD"/>
    </w:rPr>
  </w:style>
  <w:style w:type="character" w:styleId="Forte">
    <w:name w:val="Strong"/>
    <w:uiPriority w:val="22"/>
    <w:qFormat/>
    <w:rsid w:val="00203699"/>
    <w:rPr>
      <w:b/>
      <w:bCs/>
    </w:rPr>
  </w:style>
  <w:style w:type="character" w:customStyle="1" w:styleId="Ttulo2Char">
    <w:name w:val="Título 2 Char"/>
    <w:link w:val="Ttulo2"/>
    <w:uiPriority w:val="9"/>
    <w:rsid w:val="00203699"/>
    <w:rPr>
      <w:rFonts w:ascii="Times New Roman" w:eastAsia="Times New Roman" w:hAnsi="Times New Roman"/>
      <w:b/>
      <w:bCs/>
      <w:sz w:val="36"/>
      <w:szCs w:val="36"/>
    </w:rPr>
  </w:style>
  <w:style w:type="character" w:styleId="nfase">
    <w:name w:val="Emphasis"/>
    <w:uiPriority w:val="20"/>
    <w:qFormat/>
    <w:rsid w:val="00203699"/>
    <w:rPr>
      <w:i/>
      <w:iCs/>
    </w:rPr>
  </w:style>
  <w:style w:type="paragraph" w:customStyle="1" w:styleId="Standard">
    <w:name w:val="Standard"/>
    <w:rsid w:val="00864B76"/>
    <w:pPr>
      <w:suppressAutoHyphens/>
      <w:autoSpaceDN w:val="0"/>
      <w:spacing w:line="360" w:lineRule="auto"/>
      <w:jc w:val="both"/>
    </w:pPr>
    <w:rPr>
      <w:rFonts w:ascii="Arial" w:eastAsia="Times New Roman" w:hAnsi="Arial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4963">
              <w:marLeft w:val="3"/>
              <w:marRight w:val="3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5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as.pereira\Downloads\Papel%20Timbrado%20-%20GEC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BF6C3-6E5B-406E-A2D8-05F87B65D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- GEC</Template>
  <TotalTime>1</TotalTime>
  <Pages>1</Pages>
  <Words>314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bras.pereira</dc:creator>
  <cp:keywords/>
  <cp:lastModifiedBy>Paulo Rogerio Pinheiro</cp:lastModifiedBy>
  <cp:revision>2</cp:revision>
  <cp:lastPrinted>2026-10-16T19:15:00Z</cp:lastPrinted>
  <dcterms:created xsi:type="dcterms:W3CDTF">2026-10-16T19:18:00Z</dcterms:created>
  <dcterms:modified xsi:type="dcterms:W3CDTF">2026-10-16T19:18:00Z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-1045986986</vt:i4>
  </property>
</Properties>
</file>